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862E7D">
      <w:pPr>
        <w:spacing w:before="120" w:line="560" w:lineRule="exact"/>
        <w:rPr>
          <w:rFonts w:hint="eastAsia" w:ascii="黑体" w:hAnsi="黑体" w:eastAsia="黑体" w:cs="仿宋_GB2312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仿宋_GB2312"/>
          <w:sz w:val="32"/>
          <w:szCs w:val="32"/>
        </w:rPr>
        <w:t>附件</w:t>
      </w:r>
    </w:p>
    <w:p w14:paraId="5FB255AA">
      <w:pPr>
        <w:spacing w:before="120" w:line="560" w:lineRule="exact"/>
        <w:jc w:val="center"/>
        <w:rPr>
          <w:rFonts w:ascii="Times New Roman" w:hAnsi="Times New Roman" w:eastAsia="方正小标宋简体"/>
          <w:bCs/>
          <w:sz w:val="40"/>
          <w:szCs w:val="40"/>
        </w:rPr>
      </w:pPr>
    </w:p>
    <w:p w14:paraId="578D35F2">
      <w:pPr>
        <w:spacing w:line="560" w:lineRule="exact"/>
        <w:jc w:val="center"/>
        <w:rPr>
          <w:rFonts w:hint="eastAsia" w:ascii="方正小标宋简体" w:hAnsi="华文中宋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sz w:val="44"/>
          <w:szCs w:val="44"/>
        </w:rPr>
        <w:t>报名回执</w:t>
      </w:r>
    </w:p>
    <w:p w14:paraId="5F5B60ED">
      <w:pPr>
        <w:tabs>
          <w:tab w:val="left" w:pos="7560"/>
          <w:tab w:val="left" w:pos="7840"/>
        </w:tabs>
        <w:spacing w:line="560" w:lineRule="exact"/>
        <w:ind w:right="525" w:rightChars="250"/>
        <w:rPr>
          <w:rFonts w:ascii="Times New Roman" w:hAnsi="Times New Roman" w:eastAsia="仿宋_GB2312"/>
          <w:sz w:val="32"/>
          <w:szCs w:val="32"/>
        </w:rPr>
      </w:pPr>
    </w:p>
    <w:tbl>
      <w:tblPr>
        <w:tblStyle w:val="9"/>
        <w:tblW w:w="87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850"/>
        <w:gridCol w:w="3119"/>
        <w:gridCol w:w="2126"/>
        <w:gridCol w:w="850"/>
        <w:gridCol w:w="851"/>
      </w:tblGrid>
      <w:tr w14:paraId="27173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988" w:type="dxa"/>
            <w:vAlign w:val="center"/>
          </w:tcPr>
          <w:p w14:paraId="4FA24009">
            <w:pPr>
              <w:widowControl/>
              <w:spacing w:line="560" w:lineRule="exact"/>
              <w:jc w:val="center"/>
              <w:rPr>
                <w:rFonts w:hint="eastAsia" w:ascii="黑体" w:hAnsi="黑体" w:eastAsia="黑体" w:cs="Times New Roman"/>
                <w:bCs/>
                <w:color w:val="121416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bCs/>
                <w:color w:val="121416"/>
                <w:kern w:val="0"/>
                <w:sz w:val="24"/>
                <w:szCs w:val="24"/>
              </w:rPr>
              <w:t>姓名</w:t>
            </w:r>
          </w:p>
        </w:tc>
        <w:tc>
          <w:tcPr>
            <w:tcW w:w="850" w:type="dxa"/>
            <w:vAlign w:val="center"/>
          </w:tcPr>
          <w:p w14:paraId="1E7F6E3E">
            <w:pPr>
              <w:widowControl/>
              <w:spacing w:line="560" w:lineRule="exact"/>
              <w:jc w:val="center"/>
              <w:rPr>
                <w:rFonts w:hint="eastAsia" w:ascii="黑体" w:hAnsi="黑体" w:eastAsia="黑体" w:cs="Times New Roman"/>
                <w:bCs/>
                <w:color w:val="121416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bCs/>
                <w:color w:val="121416"/>
                <w:kern w:val="0"/>
                <w:sz w:val="24"/>
                <w:szCs w:val="24"/>
              </w:rPr>
              <w:t>性别</w:t>
            </w:r>
          </w:p>
        </w:tc>
        <w:tc>
          <w:tcPr>
            <w:tcW w:w="3119" w:type="dxa"/>
            <w:vAlign w:val="center"/>
          </w:tcPr>
          <w:p w14:paraId="4DE4B6F7">
            <w:pPr>
              <w:widowControl/>
              <w:spacing w:line="560" w:lineRule="exact"/>
              <w:jc w:val="center"/>
              <w:rPr>
                <w:rFonts w:hint="eastAsia" w:ascii="黑体" w:hAnsi="黑体" w:eastAsia="黑体" w:cs="Times New Roman"/>
                <w:bCs/>
                <w:color w:val="121416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bCs/>
                <w:color w:val="121416"/>
                <w:kern w:val="0"/>
                <w:sz w:val="24"/>
                <w:szCs w:val="24"/>
              </w:rPr>
              <w:t>工作</w:t>
            </w:r>
            <w:r>
              <w:rPr>
                <w:rFonts w:hint="eastAsia" w:ascii="黑体" w:hAnsi="黑体" w:eastAsia="黑体" w:cs="Times New Roman"/>
                <w:bCs/>
                <w:color w:val="121416"/>
                <w:kern w:val="0"/>
                <w:sz w:val="24"/>
                <w:szCs w:val="24"/>
              </w:rPr>
              <w:t>单位及职务</w:t>
            </w:r>
          </w:p>
        </w:tc>
        <w:tc>
          <w:tcPr>
            <w:tcW w:w="2126" w:type="dxa"/>
            <w:vAlign w:val="center"/>
          </w:tcPr>
          <w:p w14:paraId="5A4BFDF7">
            <w:pPr>
              <w:widowControl/>
              <w:spacing w:line="560" w:lineRule="exact"/>
              <w:jc w:val="center"/>
              <w:rPr>
                <w:rFonts w:hint="eastAsia" w:ascii="黑体" w:hAnsi="黑体" w:eastAsia="黑体" w:cs="Times New Roman"/>
                <w:bCs/>
                <w:color w:val="121416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bCs/>
                <w:color w:val="121416"/>
                <w:kern w:val="0"/>
                <w:sz w:val="24"/>
                <w:szCs w:val="24"/>
              </w:rPr>
              <w:t>手机号</w:t>
            </w:r>
          </w:p>
        </w:tc>
        <w:tc>
          <w:tcPr>
            <w:tcW w:w="850" w:type="dxa"/>
            <w:vAlign w:val="center"/>
          </w:tcPr>
          <w:p w14:paraId="29EF5AB4">
            <w:pPr>
              <w:widowControl/>
              <w:spacing w:line="560" w:lineRule="exact"/>
              <w:jc w:val="center"/>
              <w:rPr>
                <w:rFonts w:hint="eastAsia" w:ascii="黑体" w:hAnsi="黑体" w:eastAsia="黑体" w:cs="Times New Roman"/>
                <w:bCs/>
                <w:color w:val="121416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bCs/>
                <w:color w:val="121416"/>
                <w:kern w:val="0"/>
                <w:sz w:val="24"/>
                <w:szCs w:val="24"/>
              </w:rPr>
              <w:t>是否住宿</w:t>
            </w:r>
          </w:p>
        </w:tc>
        <w:tc>
          <w:tcPr>
            <w:tcW w:w="851" w:type="dxa"/>
            <w:vAlign w:val="center"/>
          </w:tcPr>
          <w:p w14:paraId="5E77702C">
            <w:pPr>
              <w:widowControl/>
              <w:spacing w:line="560" w:lineRule="exact"/>
              <w:jc w:val="center"/>
              <w:rPr>
                <w:rFonts w:hint="eastAsia" w:ascii="黑体" w:hAnsi="黑体" w:eastAsia="黑体" w:cs="Times New Roman"/>
                <w:bCs/>
                <w:color w:val="121416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bCs/>
                <w:color w:val="121416"/>
                <w:kern w:val="0"/>
                <w:sz w:val="24"/>
                <w:szCs w:val="24"/>
              </w:rPr>
              <w:t>住宿天数</w:t>
            </w:r>
          </w:p>
        </w:tc>
      </w:tr>
      <w:tr w14:paraId="43224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988" w:type="dxa"/>
            <w:vAlign w:val="center"/>
          </w:tcPr>
          <w:p w14:paraId="41C37BEC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375E4C7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28B42FEB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39F0F9B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321AF8E5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4FCB3E4F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</w:tr>
      <w:tr w14:paraId="2EF4F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988" w:type="dxa"/>
            <w:vAlign w:val="center"/>
          </w:tcPr>
          <w:p w14:paraId="148D070C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1540DFC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8086C4E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62FD5CD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738A5FE2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1E8D54A5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</w:tr>
      <w:tr w14:paraId="4E6B9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988" w:type="dxa"/>
            <w:vAlign w:val="center"/>
          </w:tcPr>
          <w:p w14:paraId="06686157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D6AF3A3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2C77D5C4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C509493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1666F704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071F14BF">
            <w:pPr>
              <w:widowControl/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121416"/>
                <w:kern w:val="0"/>
                <w:sz w:val="24"/>
                <w:szCs w:val="24"/>
              </w:rPr>
            </w:pPr>
          </w:p>
        </w:tc>
      </w:tr>
    </w:tbl>
    <w:p w14:paraId="17979844">
      <w:pPr>
        <w:tabs>
          <w:tab w:val="left" w:pos="7560"/>
          <w:tab w:val="left" w:pos="7840"/>
        </w:tabs>
        <w:spacing w:line="560" w:lineRule="exact"/>
        <w:rPr>
          <w:rFonts w:hint="default" w:ascii="仿宋_GB2312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/>
          <w:bCs/>
          <w:color w:val="121416"/>
          <w:kern w:val="0"/>
          <w:sz w:val="32"/>
          <w:szCs w:val="32"/>
        </w:rPr>
        <w:t>备注：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2025年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星期四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前将报名回执Word版和盖章后的PDF版发至邮箱：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jyyj2025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@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126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.com。</w:t>
      </w:r>
    </w:p>
    <w:sectPr>
      <w:headerReference r:id="rId3" w:type="default"/>
      <w:footerReference r:id="rId4" w:type="default"/>
      <w:pgSz w:w="11906" w:h="16838"/>
      <w:pgMar w:top="2098" w:right="1474" w:bottom="1985" w:left="1588" w:header="851" w:footer="1588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思源黑体 CN Heavy">
    <w:altName w:val="黑体"/>
    <w:panose1 w:val="00000000000000000000"/>
    <w:charset w:val="86"/>
    <w:family w:val="swiss"/>
    <w:pitch w:val="default"/>
    <w:sig w:usb0="00000000" w:usb1="00000000" w:usb2="00000016" w:usb3="00000000" w:csb0="0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C2CB2F">
    <w:pPr>
      <w:pStyle w:val="5"/>
      <w:tabs>
        <w:tab w:val="center" w:pos="4422"/>
      </w:tabs>
      <w:rPr>
        <w:rFonts w:asciiTheme="minorEastAsia" w:hAnsiTheme="minorEastAsia"/>
        <w:sz w:val="28"/>
        <w:szCs w:val="28"/>
      </w:rPr>
    </w:pPr>
    <w:r>
      <w:tab/>
    </w:r>
    <w:r>
      <w:rPr>
        <w:rFonts w:hint="eastAsia" w:ascii="Times New Roman" w:hAnsi="Times New Roman" w:eastAsia="仿宋" w:cs="Times New Roman"/>
        <w:sz w:val="28"/>
        <w:szCs w:val="28"/>
      </w:rPr>
      <w:t>—</w:t>
    </w:r>
    <w:r>
      <w:rPr>
        <w:rFonts w:ascii="Times New Roman" w:hAnsi="Times New Roman" w:cs="Times New Roman"/>
        <w:sz w:val="28"/>
        <w:szCs w:val="28"/>
      </w:rPr>
      <w:tab/>
    </w:r>
    <w:sdt>
      <w:sdtPr>
        <w:rPr>
          <w:rFonts w:ascii="Times New Roman" w:hAnsi="Times New Roman" w:cs="Times New Roman"/>
          <w:sz w:val="28"/>
          <w:szCs w:val="28"/>
        </w:rPr>
        <w:id w:val="147482637"/>
      </w:sdtPr>
      <w:sdtEndPr>
        <w:rPr>
          <w:rFonts w:ascii="Times New Roman" w:hAnsi="Times New Roman" w:cs="Times New Roman"/>
          <w:sz w:val="28"/>
          <w:szCs w:val="28"/>
        </w:rPr>
      </w:sdtEndPr>
      <w:sdtContent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hint="eastAsia"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hint="eastAsia" w:ascii="Times New Roman" w:hAnsi="Times New Roman" w:cs="Times New Roman"/>
            <w:sz w:val="28"/>
            <w:szCs w:val="28"/>
            <w:lang w:val="zh-CN"/>
          </w:rPr>
          <w:t>3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sdtContent>
    </w:sdt>
    <w:r>
      <w:rPr>
        <w:rFonts w:hint="eastAsia" w:ascii="Times New Roman" w:hAnsi="Times New Roman" w:eastAsia="仿宋" w:cs="Times New Roman"/>
        <w:sz w:val="28"/>
        <w:szCs w:val="28"/>
      </w:rPr>
      <w:t>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932D3C">
    <w:pPr>
      <w:pStyle w:val="6"/>
      <w:pBdr>
        <w:bottom w:val="none" w:color="auto" w:sz="0" w:space="1"/>
      </w:pBdr>
      <w:rPr>
        <w:rFonts w:hint="eastAsia" w:ascii="Times New Roman" w:hAnsi="思源黑体 CN Heavy" w:eastAsia="思源黑体 CN Heavy" w:cs="Times New Roman"/>
        <w:color w:val="FF0000"/>
        <w:w w:val="80"/>
        <w:sz w:val="56"/>
        <w:szCs w:val="56"/>
        <w:lang w:val="en-US"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attachedTemplate r:id="rId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BmZmIwODVlMjVmZWZjMDFhMTc3YjdlOThlN2I1ZTkifQ=="/>
  </w:docVars>
  <w:rsids>
    <w:rsidRoot w:val="6C4C67C5"/>
    <w:rsid w:val="000F3E36"/>
    <w:rsid w:val="0010361A"/>
    <w:rsid w:val="001224F6"/>
    <w:rsid w:val="00185AEA"/>
    <w:rsid w:val="00204876"/>
    <w:rsid w:val="0038109B"/>
    <w:rsid w:val="004039C3"/>
    <w:rsid w:val="00460810"/>
    <w:rsid w:val="005132DF"/>
    <w:rsid w:val="00537E63"/>
    <w:rsid w:val="00585E7B"/>
    <w:rsid w:val="005B7821"/>
    <w:rsid w:val="005E2A34"/>
    <w:rsid w:val="00625170"/>
    <w:rsid w:val="006761E7"/>
    <w:rsid w:val="006C749E"/>
    <w:rsid w:val="00763E4D"/>
    <w:rsid w:val="007D2C31"/>
    <w:rsid w:val="00806076"/>
    <w:rsid w:val="008F301F"/>
    <w:rsid w:val="0096097F"/>
    <w:rsid w:val="009E455C"/>
    <w:rsid w:val="00BB3F4F"/>
    <w:rsid w:val="00C0765E"/>
    <w:rsid w:val="00C8554D"/>
    <w:rsid w:val="00D44B04"/>
    <w:rsid w:val="00D95441"/>
    <w:rsid w:val="00E708A0"/>
    <w:rsid w:val="00EC19F0"/>
    <w:rsid w:val="00F672B2"/>
    <w:rsid w:val="00FC1304"/>
    <w:rsid w:val="01647D6C"/>
    <w:rsid w:val="03785430"/>
    <w:rsid w:val="058D085C"/>
    <w:rsid w:val="06333123"/>
    <w:rsid w:val="08590A1A"/>
    <w:rsid w:val="0A691060"/>
    <w:rsid w:val="0AA26298"/>
    <w:rsid w:val="0E5A014C"/>
    <w:rsid w:val="10256563"/>
    <w:rsid w:val="10762B28"/>
    <w:rsid w:val="114D01EF"/>
    <w:rsid w:val="153A0AF7"/>
    <w:rsid w:val="181819A1"/>
    <w:rsid w:val="1E914FEB"/>
    <w:rsid w:val="1EC51E88"/>
    <w:rsid w:val="21402287"/>
    <w:rsid w:val="29BF3292"/>
    <w:rsid w:val="2F6F71DA"/>
    <w:rsid w:val="37ABF7A4"/>
    <w:rsid w:val="3CC24509"/>
    <w:rsid w:val="3D964BB4"/>
    <w:rsid w:val="3DA64F00"/>
    <w:rsid w:val="3EE27B4B"/>
    <w:rsid w:val="3FBC5882"/>
    <w:rsid w:val="429A1464"/>
    <w:rsid w:val="4EF5453E"/>
    <w:rsid w:val="51FC4D25"/>
    <w:rsid w:val="572D3B16"/>
    <w:rsid w:val="5BCEB3A2"/>
    <w:rsid w:val="614C348E"/>
    <w:rsid w:val="640C6E70"/>
    <w:rsid w:val="64A3772E"/>
    <w:rsid w:val="66C7505E"/>
    <w:rsid w:val="6C4C67C5"/>
    <w:rsid w:val="6E033C8B"/>
    <w:rsid w:val="6ED622EF"/>
    <w:rsid w:val="6FB14B6B"/>
    <w:rsid w:val="6FE7A8E2"/>
    <w:rsid w:val="717743EF"/>
    <w:rsid w:val="71A65CBB"/>
    <w:rsid w:val="74D9CE40"/>
    <w:rsid w:val="75AA2B9E"/>
    <w:rsid w:val="79759058"/>
    <w:rsid w:val="7AF32C13"/>
    <w:rsid w:val="B0FF0DB7"/>
    <w:rsid w:val="B3EBBEA8"/>
    <w:rsid w:val="B92D03E2"/>
    <w:rsid w:val="DFBDC42A"/>
    <w:rsid w:val="EFFB1793"/>
    <w:rsid w:val="F5EB5F1A"/>
    <w:rsid w:val="F7E8F6DB"/>
    <w:rsid w:val="F967D4F3"/>
    <w:rsid w:val="FDBF2A75"/>
    <w:rsid w:val="FEFF2E74"/>
    <w:rsid w:val="FF444BFA"/>
    <w:rsid w:val="FFFD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34" w:semiHidden="0" w:name="List Paragraph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120" w:after="120" w:line="360" w:lineRule="auto"/>
      <w:outlineLvl w:val="0"/>
    </w:pPr>
    <w:rPr>
      <w:rFonts w:eastAsia="黑体"/>
      <w:bCs/>
      <w:kern w:val="44"/>
      <w:szCs w:val="44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</w:style>
  <w:style w:type="paragraph" w:styleId="4">
    <w:name w:val="Intense Quote"/>
    <w:next w:val="1"/>
    <w:qFormat/>
    <w:uiPriority w:val="30"/>
    <w:pPr>
      <w:wordWrap w:val="0"/>
      <w:spacing w:before="360" w:after="360"/>
      <w:ind w:left="950" w:right="950"/>
      <w:jc w:val="center"/>
    </w:pPr>
    <w:rPr>
      <w:rFonts w:ascii="宋体" w:hAnsi="宋体" w:eastAsia="Times New Roman" w:cs="Times New Roman"/>
      <w:i/>
      <w:sz w:val="21"/>
      <w:lang w:val="en-US" w:eastAsia="zh-CN" w:bidi="ar-SA"/>
    </w:rPr>
  </w:style>
  <w:style w:type="paragraph" w:styleId="5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table" w:styleId="9">
    <w:name w:val="Table Grid"/>
    <w:basedOn w:val="8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character" w:customStyle="1" w:styleId="12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5"/>
    <w:autoRedefine/>
    <w:qFormat/>
    <w:uiPriority w:val="99"/>
    <w:rPr>
      <w:sz w:val="18"/>
      <w:szCs w:val="18"/>
    </w:rPr>
  </w:style>
  <w:style w:type="paragraph" w:customStyle="1" w:styleId="14">
    <w:name w:val="自设副标题一"/>
    <w:basedOn w:val="1"/>
    <w:autoRedefine/>
    <w:qFormat/>
    <w:uiPriority w:val="0"/>
    <w:pPr>
      <w:widowControl/>
      <w:spacing w:after="156" w:afterLines="50" w:line="360" w:lineRule="auto"/>
      <w:ind w:firstLine="0" w:firstLineChars="0"/>
      <w:jc w:val="center"/>
    </w:pPr>
    <w:rPr>
      <w:rFonts w:cs="Times New Roman"/>
      <w:szCs w:val="24"/>
    </w:rPr>
  </w:style>
  <w:style w:type="table" w:customStyle="1" w:styleId="15">
    <w:name w:val="网格型1"/>
    <w:basedOn w:val="8"/>
    <w:autoRedefine/>
    <w:qFormat/>
    <w:uiPriority w:val="39"/>
    <w:rPr>
      <w:rFonts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6">
    <w:name w:val="List Paragraph"/>
    <w:basedOn w:val="1"/>
    <w:unhideWhenUsed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home\CC\C:\Users\Young\AppData\Roaming\kingsoft\office6\templates\download\68187cd7-8402-c0f4-3266-ffb2838ebb64\&#25919;&#24220;&#25110;&#20844;&#21496;&#20250;&#35758;&#36890;&#30693;&#32418;&#22836;&#27169;&#26495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政府或公司会议通知红头模板.docx</Template>
  <Pages>1</Pages>
  <Words>661</Words>
  <Characters>738</Characters>
  <Lines>3</Lines>
  <Paragraphs>1</Paragraphs>
  <TotalTime>2</TotalTime>
  <ScaleCrop>false</ScaleCrop>
  <LinksUpToDate>false</LinksUpToDate>
  <CharactersWithSpaces>756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2020-05-15T22:12:00Z</dcterms:created>
  <dc:creator>口门小土</dc:creator>
  <cp:lastModifiedBy>Garvin</cp:lastModifiedBy>
  <cp:lastPrinted>2025-02-20T08:36:00Z</cp:lastPrinted>
  <dcterms:modified xsi:type="dcterms:W3CDTF">2025-03-27T02:38:50Z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ECDB0AE19DAF4780A8CED1DD8AE5B255_13</vt:lpwstr>
  </property>
  <property fmtid="{D5CDD505-2E9C-101B-9397-08002B2CF9AE}" pid="4" name="KSOTemplateDocerSaveRecord">
    <vt:lpwstr>eyJoZGlkIjoiZjYwNGM3MWQ1ODI2MjEyNTg4NTY2ODg5Y2I3YTZhMDYiLCJ1c2VySWQiOiI5MzEzMDAxNTkifQ==</vt:lpwstr>
  </property>
</Properties>
</file>